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80A" w:rsidRPr="00DD280A" w:rsidRDefault="001C065F" w:rsidP="00DD280A">
      <w:pPr>
        <w:pStyle w:val="Name"/>
        <w:jc w:val="both"/>
      </w:pPr>
      <w:bookmarkStart w:id="0" w:name="_GoBack"/>
      <w:bookmarkEnd w:id="0"/>
      <w:r>
        <w:t>ADA</w:t>
      </w:r>
      <w:r w:rsidR="00DD280A" w:rsidRPr="00DD280A">
        <w:t xml:space="preserve"> Kick off meeting in Novi Sad</w:t>
      </w:r>
    </w:p>
    <w:p w:rsidR="00DD280A" w:rsidRPr="00DD280A" w:rsidRDefault="00DD280A" w:rsidP="00DD280A">
      <w:pPr>
        <w:jc w:val="both"/>
        <w:rPr>
          <w:b/>
          <w:i/>
          <w:u w:val="single"/>
        </w:rPr>
      </w:pPr>
    </w:p>
    <w:p w:rsidR="00DD280A" w:rsidRPr="00DD280A" w:rsidRDefault="00DD280A" w:rsidP="00DD280A">
      <w:pPr>
        <w:jc w:val="both"/>
        <w:rPr>
          <w:b/>
          <w:i/>
          <w:u w:val="single"/>
        </w:rPr>
      </w:pPr>
    </w:p>
    <w:p w:rsidR="00DD280A" w:rsidRPr="00DD280A" w:rsidRDefault="00DD280A" w:rsidP="00DD280A">
      <w:pPr>
        <w:jc w:val="both"/>
        <w:rPr>
          <w:b/>
          <w:i/>
          <w:u w:val="single"/>
        </w:rPr>
      </w:pPr>
      <w:r w:rsidRPr="00DD280A">
        <w:rPr>
          <w:b/>
          <w:i/>
          <w:noProof/>
          <w:u w:val="single"/>
          <w:bdr w:val="none" w:sz="0" w:space="0" w:color="auto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6B94806" wp14:editId="6D0CEAA4">
            <wp:simplePos x="0" y="0"/>
            <wp:positionH relativeFrom="margin">
              <wp:posOffset>2209800</wp:posOffset>
            </wp:positionH>
            <wp:positionV relativeFrom="margin">
              <wp:posOffset>723900</wp:posOffset>
            </wp:positionV>
            <wp:extent cx="3865880" cy="1918970"/>
            <wp:effectExtent l="0" t="0" r="1270" b="5080"/>
            <wp:wrapSquare wrapText="bothSides"/>
            <wp:docPr id="3" name="Picture 3" descr="C:\Users\milena\Desktop\u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ena\Desktop\un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D280A" w:rsidRPr="00DD280A" w:rsidRDefault="00DD280A" w:rsidP="00DD280A">
      <w:pPr>
        <w:pStyle w:val="Name"/>
        <w:jc w:val="both"/>
        <w:rPr>
          <w:sz w:val="28"/>
          <w:szCs w:val="28"/>
        </w:rPr>
      </w:pPr>
      <w:r w:rsidRPr="00DD280A">
        <w:rPr>
          <w:sz w:val="28"/>
          <w:szCs w:val="28"/>
        </w:rPr>
        <w:t>General Information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spacing w:after="1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b/>
          <w:i/>
          <w:color w:val="auto"/>
          <w:sz w:val="24"/>
          <w:szCs w:val="24"/>
        </w:rPr>
        <w:t>Location:</w:t>
      </w:r>
      <w:r w:rsidRPr="00DD280A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DD280A">
        <w:rPr>
          <w:rFonts w:ascii="Times New Roman" w:hAnsi="Times New Roman" w:cs="Times New Roman"/>
          <w:color w:val="auto"/>
          <w:sz w:val="24"/>
          <w:szCs w:val="24"/>
        </w:rPr>
        <w:t xml:space="preserve">University of Novi Sad, </w:t>
      </w:r>
      <w:proofErr w:type="spellStart"/>
      <w:r w:rsidRPr="00DD280A">
        <w:rPr>
          <w:rFonts w:ascii="Times New Roman" w:hAnsi="Times New Roman" w:cs="Times New Roman"/>
          <w:color w:val="auto"/>
          <w:sz w:val="24"/>
          <w:szCs w:val="24"/>
        </w:rPr>
        <w:t>Dr</w:t>
      </w:r>
      <w:proofErr w:type="spellEnd"/>
      <w:r w:rsidRPr="00DD280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D280A">
        <w:rPr>
          <w:rFonts w:ascii="Times New Roman" w:hAnsi="Times New Roman" w:cs="Times New Roman"/>
          <w:color w:val="auto"/>
          <w:sz w:val="24"/>
          <w:szCs w:val="24"/>
        </w:rPr>
        <w:t>Zorana</w:t>
      </w:r>
      <w:proofErr w:type="spellEnd"/>
      <w:r w:rsidRPr="00DD280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D280A">
        <w:rPr>
          <w:rFonts w:ascii="Times New Roman" w:hAnsi="Times New Roman" w:cs="Times New Roman"/>
          <w:color w:val="auto"/>
          <w:sz w:val="24"/>
          <w:szCs w:val="24"/>
        </w:rPr>
        <w:t>Đinđića</w:t>
      </w:r>
      <w:proofErr w:type="spellEnd"/>
      <w:r w:rsidRPr="00DD280A">
        <w:rPr>
          <w:rFonts w:ascii="Times New Roman" w:hAnsi="Times New Roman" w:cs="Times New Roman"/>
          <w:color w:val="auto"/>
          <w:sz w:val="24"/>
          <w:szCs w:val="24"/>
        </w:rPr>
        <w:t xml:space="preserve"> 1, Novi Sad</w:t>
      </w:r>
    </w:p>
    <w:p w:rsidR="00A02BFB" w:rsidRDefault="00DD280A" w:rsidP="00DD280A">
      <w:pPr>
        <w:pStyle w:val="Body"/>
        <w:spacing w:after="12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b/>
          <w:i/>
          <w:color w:val="auto"/>
          <w:sz w:val="24"/>
          <w:szCs w:val="24"/>
        </w:rPr>
        <w:t>Room:</w:t>
      </w:r>
      <w:r w:rsidR="00A02BFB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="00676809">
        <w:rPr>
          <w:rFonts w:ascii="Times New Roman" w:hAnsi="Times New Roman" w:cs="Times New Roman"/>
          <w:i/>
          <w:color w:val="auto"/>
          <w:sz w:val="24"/>
          <w:szCs w:val="24"/>
        </w:rPr>
        <w:t xml:space="preserve">Conference </w:t>
      </w:r>
      <w:r w:rsidR="00A02BFB">
        <w:rPr>
          <w:rFonts w:ascii="Times New Roman" w:hAnsi="Times New Roman" w:cs="Times New Roman"/>
          <w:i/>
          <w:color w:val="auto"/>
          <w:sz w:val="24"/>
          <w:szCs w:val="24"/>
        </w:rPr>
        <w:t>room</w:t>
      </w:r>
      <w:r w:rsidR="00676809">
        <w:rPr>
          <w:rFonts w:ascii="Times New Roman" w:hAnsi="Times New Roman" w:cs="Times New Roman"/>
          <w:i/>
          <w:color w:val="auto"/>
          <w:sz w:val="24"/>
          <w:szCs w:val="24"/>
        </w:rPr>
        <w:t>, 1</w:t>
      </w:r>
      <w:r w:rsidR="00676809" w:rsidRPr="00676809">
        <w:rPr>
          <w:rFonts w:ascii="Times New Roman" w:hAnsi="Times New Roman" w:cs="Times New Roman"/>
          <w:i/>
          <w:color w:val="auto"/>
          <w:sz w:val="24"/>
          <w:szCs w:val="24"/>
          <w:vertAlign w:val="superscript"/>
        </w:rPr>
        <w:t>st</w:t>
      </w:r>
      <w:r w:rsidR="00676809">
        <w:rPr>
          <w:rFonts w:ascii="Times New Roman" w:hAnsi="Times New Roman" w:cs="Times New Roman"/>
          <w:i/>
          <w:color w:val="auto"/>
          <w:sz w:val="24"/>
          <w:szCs w:val="24"/>
        </w:rPr>
        <w:t xml:space="preserve"> floor</w:t>
      </w:r>
    </w:p>
    <w:p w:rsidR="00DD280A" w:rsidRPr="00DD280A" w:rsidRDefault="00DD280A" w:rsidP="00DD280A">
      <w:pPr>
        <w:pStyle w:val="Body"/>
        <w:spacing w:after="12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b/>
          <w:i/>
          <w:color w:val="auto"/>
          <w:sz w:val="24"/>
          <w:szCs w:val="24"/>
        </w:rPr>
        <w:t>Date:</w:t>
      </w:r>
      <w:r w:rsidRPr="00DD280A">
        <w:rPr>
          <w:rFonts w:ascii="Times New Roman" w:hAnsi="Times New Roman" w:cs="Times New Roman"/>
          <w:i/>
          <w:color w:val="auto"/>
          <w:sz w:val="24"/>
          <w:szCs w:val="24"/>
        </w:rPr>
        <w:t xml:space="preserve">  </w:t>
      </w:r>
      <w:r w:rsidRPr="00DD280A">
        <w:rPr>
          <w:rFonts w:ascii="Times New Roman" w:hAnsi="Times New Roman" w:cs="Times New Roman"/>
          <w:color w:val="auto"/>
          <w:sz w:val="24"/>
          <w:szCs w:val="24"/>
        </w:rPr>
        <w:t xml:space="preserve">November </w:t>
      </w:r>
      <w:r w:rsidR="001C065F">
        <w:rPr>
          <w:rFonts w:ascii="Times New Roman" w:hAnsi="Times New Roman" w:cs="Times New Roman"/>
          <w:color w:val="auto"/>
          <w:sz w:val="24"/>
          <w:szCs w:val="24"/>
        </w:rPr>
        <w:t>26-27</w:t>
      </w:r>
      <w:r w:rsidRPr="00DD280A">
        <w:rPr>
          <w:rFonts w:ascii="Times New Roman" w:hAnsi="Times New Roman" w:cs="Times New Roman"/>
          <w:color w:val="auto"/>
          <w:sz w:val="24"/>
          <w:szCs w:val="24"/>
        </w:rPr>
        <w:t>, 2018</w:t>
      </w:r>
    </w:p>
    <w:p w:rsidR="00DD280A" w:rsidRPr="00DD280A" w:rsidRDefault="00DD280A" w:rsidP="00DD280A">
      <w:pPr>
        <w:pStyle w:val="Body"/>
        <w:spacing w:after="12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b/>
          <w:i/>
          <w:color w:val="auto"/>
          <w:sz w:val="24"/>
          <w:szCs w:val="24"/>
        </w:rPr>
        <w:t>Agenda:</w:t>
      </w:r>
      <w:r w:rsidRPr="00DD280A">
        <w:rPr>
          <w:rFonts w:ascii="Times New Roman" w:hAnsi="Times New Roman" w:cs="Times New Roman"/>
          <w:i/>
          <w:color w:val="auto"/>
          <w:sz w:val="24"/>
          <w:szCs w:val="24"/>
        </w:rPr>
        <w:t xml:space="preserve"> TBA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DD280A" w:rsidRPr="00DD280A" w:rsidRDefault="00DD280A" w:rsidP="00DD280A">
      <w:pPr>
        <w:pStyle w:val="Name"/>
        <w:jc w:val="both"/>
        <w:rPr>
          <w:sz w:val="28"/>
          <w:szCs w:val="28"/>
        </w:rPr>
      </w:pPr>
      <w:r w:rsidRPr="00DD280A">
        <w:rPr>
          <w:sz w:val="28"/>
          <w:szCs w:val="28"/>
        </w:rPr>
        <w:t>Airport Transfer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color w:val="auto"/>
          <w:sz w:val="24"/>
          <w:szCs w:val="24"/>
        </w:rPr>
        <w:t>The city itself doesn't have an airport and the closest one is Nikola Tesla International Airport (80 km from Novi Sad).  Other possible airports in wider area are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numPr>
          <w:ilvl w:val="0"/>
          <w:numId w:val="24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color w:val="auto"/>
          <w:sz w:val="24"/>
          <w:szCs w:val="24"/>
        </w:rPr>
        <w:t>Timisoara, Romania (154 km)</w:t>
      </w:r>
    </w:p>
    <w:p w:rsidR="00DD280A" w:rsidRPr="00DD280A" w:rsidRDefault="00DD280A" w:rsidP="00DD280A">
      <w:pPr>
        <w:pStyle w:val="Body"/>
        <w:numPr>
          <w:ilvl w:val="0"/>
          <w:numId w:val="24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color w:val="auto"/>
          <w:sz w:val="24"/>
          <w:szCs w:val="24"/>
        </w:rPr>
        <w:t xml:space="preserve">Budapest, Hungary (295 km) </w:t>
      </w:r>
    </w:p>
    <w:p w:rsidR="00DD280A" w:rsidRPr="00DD280A" w:rsidRDefault="00DD280A" w:rsidP="00DD280A">
      <w:pPr>
        <w:pStyle w:val="Body"/>
        <w:numPr>
          <w:ilvl w:val="0"/>
          <w:numId w:val="24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color w:val="auto"/>
          <w:sz w:val="24"/>
          <w:szCs w:val="24"/>
        </w:rPr>
        <w:t>Zagreb, Croatia (370 km)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color w:val="auto"/>
          <w:sz w:val="24"/>
          <w:szCs w:val="24"/>
        </w:rPr>
        <w:t>Taxi companies run everyday transportation from airports in the region (Belgrade, Budapest, Timisoara, and Zagreb) to Novi Sad and back. We suggest the following companies: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color w:val="auto"/>
          <w:sz w:val="24"/>
          <w:szCs w:val="24"/>
        </w:rPr>
        <w:t xml:space="preserve">1. AUTOTURIST    </w:t>
      </w:r>
      <w:hyperlink r:id="rId11" w:history="1">
        <w:r w:rsidRPr="00DD280A">
          <w:rPr>
            <w:rStyle w:val="Hyperlink"/>
            <w:rFonts w:ascii="Times New Roman" w:hAnsi="Times New Roman" w:cs="Times New Roman"/>
            <w:sz w:val="24"/>
            <w:szCs w:val="24"/>
          </w:rPr>
          <w:t>http://www.autoturist-ns.com/en/airport-transfer/</w:t>
        </w:r>
      </w:hyperlink>
      <w:r w:rsidRPr="00DD280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 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color w:val="auto"/>
          <w:sz w:val="24"/>
          <w:szCs w:val="24"/>
        </w:rPr>
        <w:t xml:space="preserve">2. KIKI   </w:t>
      </w:r>
      <w:hyperlink r:id="rId12" w:history="1">
        <w:r w:rsidRPr="00DD280A">
          <w:rPr>
            <w:rStyle w:val="Hyperlink"/>
            <w:rFonts w:ascii="Times New Roman" w:hAnsi="Times New Roman" w:cs="Times New Roman"/>
            <w:sz w:val="24"/>
            <w:szCs w:val="24"/>
          </w:rPr>
          <w:t>http://www.kiki021.com/index.php/</w:t>
        </w:r>
      </w:hyperlink>
      <w:r w:rsidRPr="00DD280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 </w:t>
      </w:r>
      <w:r w:rsidRPr="00DD280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color w:val="auto"/>
          <w:sz w:val="24"/>
          <w:szCs w:val="24"/>
        </w:rPr>
        <w:t>You can book the transportation online. The price per vehicle and per way from Nikola Tesla airport to Novi Sad is around 35 €.  The price per vehicle and per way from Budapest airport to Novi Sad is around 140 €.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color w:val="auto"/>
          <w:sz w:val="24"/>
          <w:szCs w:val="24"/>
        </w:rPr>
        <w:t>Another possibility to get to Novi Sad from Nikola Tesla airport is to take bus (the price is about 2 €) or taxi (about 15€) from the airport Nikola Tesla to Belgrade – Railway/Bus station and then to take bus to Novi Sad (1.5 hours trip – price is about 7€). Buses on relation Belgrade-Novi Sad-Belgrade runs every 15 min during peak hours, every 30 min during the rest of the working day and every 1 hour during late evening hours until midnight.</w:t>
      </w:r>
    </w:p>
    <w:p w:rsid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DD280A" w:rsidRPr="00DD280A" w:rsidRDefault="00DD280A" w:rsidP="00DD280A">
      <w:pPr>
        <w:pStyle w:val="Name"/>
        <w:rPr>
          <w:sz w:val="28"/>
          <w:szCs w:val="28"/>
        </w:rPr>
      </w:pPr>
      <w:r w:rsidRPr="00DD280A">
        <w:rPr>
          <w:sz w:val="28"/>
          <w:szCs w:val="28"/>
        </w:rPr>
        <w:lastRenderedPageBreak/>
        <w:t>Transportation in Novi Sad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numPr>
          <w:ilvl w:val="0"/>
          <w:numId w:val="25"/>
        </w:numPr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i/>
          <w:color w:val="auto"/>
          <w:sz w:val="24"/>
          <w:szCs w:val="24"/>
        </w:rPr>
        <w:t>GSP public:  one ticket price is 0.5€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numPr>
          <w:ilvl w:val="0"/>
          <w:numId w:val="25"/>
        </w:numPr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i/>
          <w:color w:val="auto"/>
          <w:sz w:val="24"/>
          <w:szCs w:val="24"/>
        </w:rPr>
        <w:t>Taxi: you will be able to reach all major city destinations under 3€ per direction regardless of the number of people in the car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tbl>
      <w:tblPr>
        <w:tblStyle w:val="LightShading-Accent4"/>
        <w:tblpPr w:leftFromText="180" w:rightFromText="180" w:vertAnchor="text" w:horzAnchor="margin" w:tblpXSpec="center" w:tblpY="-15"/>
        <w:tblW w:w="0" w:type="auto"/>
        <w:tblLook w:val="04A0" w:firstRow="1" w:lastRow="0" w:firstColumn="1" w:lastColumn="0" w:noHBand="0" w:noVBand="1"/>
      </w:tblPr>
      <w:tblGrid>
        <w:gridCol w:w="3066"/>
        <w:gridCol w:w="3066"/>
        <w:gridCol w:w="3066"/>
      </w:tblGrid>
      <w:tr w:rsidR="00DD280A" w:rsidRPr="00DD280A" w:rsidTr="00A375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dxa"/>
          </w:tcPr>
          <w:p w:rsidR="00DD280A" w:rsidRPr="00DD280A" w:rsidRDefault="00DD280A" w:rsidP="00DD280A">
            <w:pPr>
              <w:pStyle w:val="Body"/>
              <w:jc w:val="both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DD280A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VIP taxi +381-21-444000</w:t>
            </w:r>
          </w:p>
        </w:tc>
        <w:tc>
          <w:tcPr>
            <w:tcW w:w="3066" w:type="dxa"/>
          </w:tcPr>
          <w:p w:rsidR="00DD280A" w:rsidRPr="00DD280A" w:rsidRDefault="00DD280A" w:rsidP="00DD280A">
            <w:pPr>
              <w:pStyle w:val="Body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DD280A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Red taxi +381-21-525150</w:t>
            </w:r>
          </w:p>
          <w:p w:rsidR="00DD280A" w:rsidRPr="00DD280A" w:rsidRDefault="00DD280A" w:rsidP="00DD280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3066" w:type="dxa"/>
          </w:tcPr>
          <w:p w:rsidR="00DD280A" w:rsidRPr="00DD280A" w:rsidRDefault="00DD280A" w:rsidP="00DD280A">
            <w:pPr>
              <w:pStyle w:val="Body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DD280A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Delta taxi +381-21-553333</w:t>
            </w:r>
          </w:p>
          <w:p w:rsidR="00DD280A" w:rsidRPr="00DD280A" w:rsidRDefault="00DD280A" w:rsidP="00DD280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</w:tr>
      <w:tr w:rsidR="00DD280A" w:rsidRPr="00DD280A" w:rsidTr="00A375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dxa"/>
          </w:tcPr>
          <w:p w:rsidR="00DD280A" w:rsidRPr="00DD280A" w:rsidRDefault="00DD280A" w:rsidP="00DD280A">
            <w:pPr>
              <w:pStyle w:val="Body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proofErr w:type="spellStart"/>
            <w:r w:rsidRPr="00DD280A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Naš</w:t>
            </w:r>
            <w:proofErr w:type="spellEnd"/>
            <w:r w:rsidRPr="00DD280A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 taxi +381-21-6300300</w:t>
            </w:r>
          </w:p>
          <w:p w:rsidR="00DD280A" w:rsidRPr="00DD280A" w:rsidRDefault="00DD280A" w:rsidP="00DD280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3066" w:type="dxa"/>
          </w:tcPr>
          <w:p w:rsidR="00DD280A" w:rsidRPr="00DD280A" w:rsidRDefault="00DD280A" w:rsidP="00DD280A">
            <w:pPr>
              <w:pStyle w:val="Body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DD280A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Lux taxi +381-21-6300000</w:t>
            </w:r>
          </w:p>
          <w:p w:rsidR="00DD280A" w:rsidRPr="00DD280A" w:rsidRDefault="00DD280A" w:rsidP="00DD280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3066" w:type="dxa"/>
          </w:tcPr>
          <w:p w:rsidR="00DD280A" w:rsidRPr="00DD280A" w:rsidRDefault="00DD280A" w:rsidP="00DD280A">
            <w:pPr>
              <w:pStyle w:val="Body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DD280A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Pan taxi +381-21-455555</w:t>
            </w:r>
          </w:p>
          <w:p w:rsidR="00DD280A" w:rsidRPr="00DD280A" w:rsidRDefault="00DD280A" w:rsidP="00DD280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</w:tr>
    </w:tbl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DD280A" w:rsidRDefault="00DD280A" w:rsidP="00DD280A">
      <w:pPr>
        <w:pStyle w:val="Name"/>
        <w:rPr>
          <w:sz w:val="28"/>
          <w:szCs w:val="28"/>
        </w:rPr>
      </w:pPr>
      <w:r w:rsidRPr="00DD280A">
        <w:rPr>
          <w:sz w:val="28"/>
          <w:szCs w:val="28"/>
        </w:rPr>
        <w:t>Accommodation</w:t>
      </w:r>
    </w:p>
    <w:p w:rsidR="00DD280A" w:rsidRDefault="00DD280A" w:rsidP="00DD280A">
      <w:pPr>
        <w:pStyle w:val="Name"/>
        <w:rPr>
          <w:sz w:val="28"/>
          <w:szCs w:val="28"/>
        </w:rPr>
      </w:pPr>
    </w:p>
    <w:p w:rsidR="00DD280A" w:rsidRPr="00DD280A" w:rsidRDefault="00DD280A" w:rsidP="00DD280A">
      <w:pPr>
        <w:pStyle w:val="Name"/>
        <w:rPr>
          <w:sz w:val="28"/>
          <w:szCs w:val="28"/>
        </w:rPr>
      </w:pPr>
      <w:r>
        <w:rPr>
          <w:sz w:val="28"/>
          <w:szCs w:val="28"/>
        </w:rPr>
        <w:t xml:space="preserve">There is a wide range of hotels in Novi Sad. Please find bellow some of </w:t>
      </w:r>
      <w:r w:rsidR="00803324">
        <w:rPr>
          <w:sz w:val="28"/>
          <w:szCs w:val="28"/>
        </w:rPr>
        <w:t>them</w:t>
      </w:r>
      <w:r>
        <w:rPr>
          <w:sz w:val="28"/>
          <w:szCs w:val="28"/>
        </w:rPr>
        <w:t>.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tbl>
      <w:tblPr>
        <w:tblStyle w:val="LightShading-Accent4"/>
        <w:tblpPr w:leftFromText="180" w:rightFromText="180" w:vertAnchor="text" w:horzAnchor="margin" w:tblpY="-17"/>
        <w:tblW w:w="9082" w:type="dxa"/>
        <w:tblLook w:val="04A0" w:firstRow="1" w:lastRow="0" w:firstColumn="1" w:lastColumn="0" w:noHBand="0" w:noVBand="1"/>
      </w:tblPr>
      <w:tblGrid>
        <w:gridCol w:w="4730"/>
        <w:gridCol w:w="1384"/>
        <w:gridCol w:w="2968"/>
      </w:tblGrid>
      <w:tr w:rsidR="001C065F" w:rsidRPr="00DD280A" w:rsidTr="001C06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hideMark/>
          </w:tcPr>
          <w:p w:rsidR="001C065F" w:rsidRPr="00DD280A" w:rsidRDefault="001C065F" w:rsidP="00DD28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b w:val="0"/>
                <w:i/>
                <w:color w:val="auto"/>
                <w:bdr w:val="none" w:sz="0" w:space="0" w:color="auto"/>
                <w:lang w:val="en-GB" w:eastAsia="en-GB"/>
              </w:rPr>
            </w:pPr>
            <w:r w:rsidRPr="00DD280A">
              <w:rPr>
                <w:rFonts w:eastAsia="Times New Roman"/>
                <w:b w:val="0"/>
                <w:i/>
                <w:color w:val="auto"/>
                <w:bdr w:val="none" w:sz="0" w:space="0" w:color="auto"/>
                <w:lang w:val="en-GB" w:eastAsia="en-GB"/>
              </w:rPr>
              <w:t>Hotel</w:t>
            </w:r>
            <w:r w:rsidRPr="00DD280A">
              <w:rPr>
                <w:rFonts w:eastAsia="Times New Roman"/>
                <w:b w:val="0"/>
                <w:bCs w:val="0"/>
                <w:i/>
                <w:color w:val="auto"/>
                <w:bdr w:val="none" w:sz="0" w:space="0" w:color="auto"/>
                <w:lang w:val="en-GB" w:eastAsia="en-GB"/>
              </w:rPr>
              <w:t>s</w:t>
            </w:r>
          </w:p>
        </w:tc>
        <w:tc>
          <w:tcPr>
            <w:tcW w:w="1384" w:type="dxa"/>
            <w:hideMark/>
          </w:tcPr>
          <w:p w:rsidR="001C065F" w:rsidRPr="00DD280A" w:rsidRDefault="001C065F" w:rsidP="00DD28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i/>
                <w:color w:val="auto"/>
                <w:bdr w:val="none" w:sz="0" w:space="0" w:color="auto"/>
                <w:lang w:val="en-GB" w:eastAsia="en-GB"/>
              </w:rPr>
            </w:pPr>
            <w:r w:rsidRPr="00DD280A">
              <w:rPr>
                <w:rFonts w:eastAsia="Times New Roman"/>
                <w:b w:val="0"/>
                <w:i/>
                <w:color w:val="auto"/>
                <w:bdr w:val="none" w:sz="0" w:space="0" w:color="auto"/>
                <w:lang w:val="en-GB" w:eastAsia="en-GB"/>
              </w:rPr>
              <w:t>Single room (</w:t>
            </w:r>
            <w:r w:rsidRPr="00DD280A">
              <w:rPr>
                <w:b w:val="0"/>
                <w:i/>
                <w:color w:val="auto"/>
              </w:rPr>
              <w:t>€</w:t>
            </w:r>
            <w:r w:rsidRPr="00DD280A">
              <w:rPr>
                <w:rFonts w:eastAsia="Times New Roman"/>
                <w:b w:val="0"/>
                <w:i/>
                <w:color w:val="auto"/>
                <w:bdr w:val="none" w:sz="0" w:space="0" w:color="auto"/>
                <w:lang w:val="en-GB" w:eastAsia="en-GB"/>
              </w:rPr>
              <w:t>)</w:t>
            </w:r>
          </w:p>
        </w:tc>
        <w:tc>
          <w:tcPr>
            <w:tcW w:w="2968" w:type="dxa"/>
            <w:hideMark/>
          </w:tcPr>
          <w:p w:rsidR="001C065F" w:rsidRPr="00DD280A" w:rsidRDefault="001C065F" w:rsidP="00DD28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i/>
                <w:color w:val="auto"/>
                <w:bdr w:val="none" w:sz="0" w:space="0" w:color="auto"/>
                <w:lang w:val="en-GB" w:eastAsia="en-GB"/>
              </w:rPr>
            </w:pPr>
            <w:r w:rsidRPr="00DD280A">
              <w:rPr>
                <w:rFonts w:eastAsia="Times New Roman"/>
                <w:b w:val="0"/>
                <w:i/>
                <w:color w:val="auto"/>
                <w:bdr w:val="none" w:sz="0" w:space="0" w:color="auto"/>
                <w:lang w:val="en-GB" w:eastAsia="en-GB"/>
              </w:rPr>
              <w:t>Distance from the University</w:t>
            </w:r>
          </w:p>
        </w:tc>
      </w:tr>
      <w:tr w:rsidR="001C065F" w:rsidRPr="00DD280A" w:rsidTr="001C06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hideMark/>
          </w:tcPr>
          <w:p w:rsidR="001C065F" w:rsidRPr="00DD280A" w:rsidRDefault="001C065F" w:rsidP="00DD28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r w:rsidRPr="00DD280A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>Voyager, B&amp;B</w:t>
            </w:r>
          </w:p>
          <w:p w:rsidR="001C065F" w:rsidRPr="00DD280A" w:rsidRDefault="003D0F2D" w:rsidP="00DD280A">
            <w:pPr>
              <w:pStyle w:val="Body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hyperlink r:id="rId13" w:history="1">
              <w:r w:rsidR="001C065F" w:rsidRPr="00DD280A">
                <w:rPr>
                  <w:rStyle w:val="Hyperlink"/>
                  <w:rFonts w:ascii="Times New Roman" w:hAnsi="Times New Roman" w:cs="Times New Roman"/>
                  <w:i/>
                  <w:color w:val="auto"/>
                  <w:sz w:val="24"/>
                  <w:szCs w:val="24"/>
                </w:rPr>
                <w:t>http://www.voyagerns.co.rs/index.html/</w:t>
              </w:r>
            </w:hyperlink>
            <w:r w:rsidR="001C065F" w:rsidRPr="00DD280A">
              <w:rPr>
                <w:rStyle w:val="Hyperlink"/>
                <w:rFonts w:ascii="Times New Roman" w:hAnsi="Times New Roman" w:cs="Times New Roman"/>
                <w:i/>
                <w:color w:val="auto"/>
                <w:sz w:val="24"/>
                <w:szCs w:val="24"/>
                <w:u w:val="none"/>
              </w:rPr>
              <w:t xml:space="preserve"> </w:t>
            </w:r>
            <w:r w:rsidR="001C065F" w:rsidRPr="00DD280A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1C065F" w:rsidRPr="00DD280A" w:rsidRDefault="001C065F" w:rsidP="00DD28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r w:rsidRPr="00DD280A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1C065F" w:rsidRPr="00DD280A" w:rsidRDefault="001C065F" w:rsidP="00DD28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r w:rsidRPr="00DD280A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>Walk 5 min</w:t>
            </w:r>
          </w:p>
        </w:tc>
      </w:tr>
      <w:tr w:rsidR="001C065F" w:rsidRPr="00DD280A" w:rsidTr="001C065F">
        <w:trPr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</w:tcPr>
          <w:p w:rsidR="001C065F" w:rsidRPr="00DD280A" w:rsidRDefault="001C065F" w:rsidP="001C0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r w:rsidRPr="00DD280A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 xml:space="preserve">Hotel </w:t>
            </w:r>
            <w:proofErr w:type="spellStart"/>
            <w:r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>Centar</w:t>
            </w:r>
            <w:proofErr w:type="spellEnd"/>
          </w:p>
          <w:p w:rsidR="001C065F" w:rsidRPr="001C065F" w:rsidRDefault="003D0F2D" w:rsidP="001C0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hyperlink r:id="rId14" w:history="1">
              <w:r w:rsidR="001C065F" w:rsidRPr="001C065F">
                <w:rPr>
                  <w:rStyle w:val="Hyperlink"/>
                  <w:i/>
                  <w:color w:val="auto"/>
                </w:rPr>
                <w:t>https://hotel-centar.rs/</w:t>
              </w:r>
            </w:hyperlink>
            <w:r w:rsidR="001C065F" w:rsidRPr="001C065F">
              <w:rPr>
                <w:i/>
                <w:color w:val="auto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1C065F" w:rsidRPr="00DD280A" w:rsidRDefault="001C065F" w:rsidP="001C0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r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>60</w:t>
            </w:r>
          </w:p>
        </w:tc>
        <w:tc>
          <w:tcPr>
            <w:tcW w:w="0" w:type="auto"/>
            <w:vAlign w:val="center"/>
          </w:tcPr>
          <w:p w:rsidR="001C065F" w:rsidRPr="008662B2" w:rsidRDefault="001C065F" w:rsidP="001C0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r w:rsidRPr="008662B2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>Walk 15-20 min</w:t>
            </w:r>
          </w:p>
        </w:tc>
      </w:tr>
      <w:tr w:rsidR="001C065F" w:rsidRPr="00DD280A" w:rsidTr="001C06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</w:tcPr>
          <w:p w:rsidR="001C065F" w:rsidRPr="00DD280A" w:rsidRDefault="001C065F" w:rsidP="00866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r w:rsidRPr="00DD280A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 xml:space="preserve">Hotel </w:t>
            </w:r>
            <w:proofErr w:type="spellStart"/>
            <w:r w:rsidRPr="00DD280A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>Putnik</w:t>
            </w:r>
            <w:proofErr w:type="spellEnd"/>
          </w:p>
          <w:p w:rsidR="001C065F" w:rsidRPr="00DD280A" w:rsidRDefault="003D0F2D" w:rsidP="00866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hyperlink r:id="rId15" w:history="1">
              <w:r w:rsidR="001C065F" w:rsidRPr="00DD280A">
                <w:rPr>
                  <w:rStyle w:val="Hyperlink"/>
                  <w:rFonts w:eastAsia="Times New Roman"/>
                  <w:i/>
                  <w:color w:val="auto"/>
                  <w:bdr w:val="none" w:sz="0" w:space="0" w:color="auto"/>
                  <w:lang w:val="en-GB" w:eastAsia="en-GB"/>
                </w:rPr>
                <w:t>http://www.hotelputnik.rs/</w:t>
              </w:r>
            </w:hyperlink>
            <w:r w:rsidR="001C065F" w:rsidRPr="00DD280A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1C065F" w:rsidRPr="00DD280A" w:rsidRDefault="001C065F" w:rsidP="00866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r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>36</w:t>
            </w:r>
          </w:p>
        </w:tc>
        <w:tc>
          <w:tcPr>
            <w:tcW w:w="0" w:type="auto"/>
            <w:vAlign w:val="center"/>
          </w:tcPr>
          <w:p w:rsidR="001C065F" w:rsidRPr="008662B2" w:rsidRDefault="001C065F" w:rsidP="00866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r w:rsidRPr="008662B2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>Walk 15-20 min</w:t>
            </w:r>
          </w:p>
        </w:tc>
      </w:tr>
      <w:tr w:rsidR="001C065F" w:rsidRPr="00DD280A" w:rsidTr="001C065F">
        <w:trPr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</w:tcPr>
          <w:p w:rsidR="001C065F" w:rsidRPr="00DD280A" w:rsidRDefault="001C065F" w:rsidP="001C0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proofErr w:type="spellStart"/>
            <w:r w:rsidRPr="00DD280A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>Veliki</w:t>
            </w:r>
            <w:proofErr w:type="spellEnd"/>
            <w:r w:rsidRPr="00DD280A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>, B&amp;B</w:t>
            </w:r>
          </w:p>
          <w:p w:rsidR="001C065F" w:rsidRPr="00DD280A" w:rsidRDefault="003D0F2D" w:rsidP="001C0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b w:val="0"/>
                <w:i/>
                <w:color w:val="auto"/>
                <w:bdr w:val="none" w:sz="0" w:space="0" w:color="auto"/>
                <w:lang w:val="en-GB" w:eastAsia="en-GB"/>
              </w:rPr>
            </w:pPr>
            <w:hyperlink r:id="rId16" w:history="1">
              <w:r w:rsidR="001C065F" w:rsidRPr="00DD280A">
                <w:rPr>
                  <w:rStyle w:val="Hyperlink"/>
                  <w:rFonts w:eastAsia="Times New Roman"/>
                  <w:i/>
                  <w:color w:val="auto"/>
                  <w:bdr w:val="none" w:sz="0" w:space="0" w:color="auto"/>
                  <w:lang w:val="en-GB" w:eastAsia="en-GB"/>
                </w:rPr>
                <w:t>http://www.hotelvelikinovisad.com/</w:t>
              </w:r>
            </w:hyperlink>
            <w:r w:rsidR="001C065F" w:rsidRPr="00DD280A">
              <w:rPr>
                <w:rFonts w:eastAsia="Times New Roman"/>
                <w:b w:val="0"/>
                <w:i/>
                <w:color w:val="auto"/>
                <w:bdr w:val="none" w:sz="0" w:space="0" w:color="auto"/>
                <w:lang w:val="en-GB" w:eastAsia="en-GB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1C065F" w:rsidRPr="00DD280A" w:rsidRDefault="001C065F" w:rsidP="001C0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r w:rsidRPr="00DD280A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>35</w:t>
            </w:r>
          </w:p>
        </w:tc>
        <w:tc>
          <w:tcPr>
            <w:tcW w:w="0" w:type="auto"/>
            <w:vAlign w:val="center"/>
          </w:tcPr>
          <w:p w:rsidR="001C065F" w:rsidRPr="008662B2" w:rsidRDefault="001C065F" w:rsidP="001C0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r w:rsidRPr="008662B2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>Walk 15-20 min</w:t>
            </w:r>
          </w:p>
        </w:tc>
      </w:tr>
      <w:tr w:rsidR="001C065F" w:rsidRPr="00DD280A" w:rsidTr="001C06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</w:tcPr>
          <w:p w:rsidR="001C065F" w:rsidRPr="00DD280A" w:rsidRDefault="001C065F" w:rsidP="001C0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r w:rsidRPr="00DD280A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 xml:space="preserve">Hotel </w:t>
            </w:r>
            <w:proofErr w:type="spellStart"/>
            <w:r w:rsidRPr="00DD280A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>Mediteraneo</w:t>
            </w:r>
            <w:proofErr w:type="spellEnd"/>
          </w:p>
          <w:p w:rsidR="001C065F" w:rsidRPr="00DD280A" w:rsidRDefault="003D0F2D" w:rsidP="001C0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hyperlink r:id="rId17" w:history="1">
              <w:r w:rsidR="001C065F" w:rsidRPr="00DD280A">
                <w:rPr>
                  <w:rStyle w:val="Hyperlink"/>
                  <w:rFonts w:eastAsia="Times New Roman"/>
                  <w:i/>
                  <w:color w:val="auto"/>
                  <w:bdr w:val="none" w:sz="0" w:space="0" w:color="auto"/>
                  <w:lang w:val="en-GB" w:eastAsia="en-GB"/>
                </w:rPr>
                <w:t>http://hotelmediteraneo.rs/</w:t>
              </w:r>
            </w:hyperlink>
            <w:r w:rsidR="001C065F" w:rsidRPr="00DD280A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1C065F" w:rsidRPr="00DD280A" w:rsidRDefault="001C065F" w:rsidP="001C0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r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>40</w:t>
            </w:r>
          </w:p>
        </w:tc>
        <w:tc>
          <w:tcPr>
            <w:tcW w:w="0" w:type="auto"/>
            <w:vAlign w:val="center"/>
          </w:tcPr>
          <w:p w:rsidR="001C065F" w:rsidRPr="008662B2" w:rsidRDefault="001C065F" w:rsidP="001C0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</w:pPr>
            <w:r w:rsidRPr="008662B2">
              <w:rPr>
                <w:rFonts w:eastAsia="Times New Roman"/>
                <w:i/>
                <w:color w:val="auto"/>
                <w:bdr w:val="none" w:sz="0" w:space="0" w:color="auto"/>
                <w:lang w:val="en-GB" w:eastAsia="en-GB"/>
              </w:rPr>
              <w:t>Walk 15-20 min</w:t>
            </w:r>
          </w:p>
        </w:tc>
      </w:tr>
    </w:tbl>
    <w:p w:rsidR="00DD280A" w:rsidRPr="00DD280A" w:rsidRDefault="00DD280A" w:rsidP="00DD280A">
      <w:pPr>
        <w:pStyle w:val="IntenseQuote"/>
        <w:ind w:left="0"/>
        <w:jc w:val="both"/>
      </w:pPr>
      <w:r w:rsidRPr="00DD280A">
        <w:t xml:space="preserve">Official currency in Serbia is the Dinar (RSD). 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color w:val="auto"/>
          <w:sz w:val="24"/>
          <w:szCs w:val="24"/>
        </w:rPr>
        <w:t>Coins: 1, 2, 5, 10 and 20 Dinars, Banknotes: 10, 20, 50, 100, 200, 1000 and 5000 Dinars. There are numerous exchange offices across Novi Sad.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D280A">
        <w:rPr>
          <w:rFonts w:ascii="Times New Roman" w:hAnsi="Times New Roman" w:cs="Times New Roman"/>
          <w:color w:val="auto"/>
          <w:sz w:val="24"/>
          <w:szCs w:val="24"/>
        </w:rPr>
        <w:t>1€≈</w:t>
      </w:r>
      <w:r w:rsidRPr="00DD280A">
        <w:t xml:space="preserve"> </w:t>
      </w:r>
      <w:r w:rsidRPr="00DD280A">
        <w:rPr>
          <w:rFonts w:ascii="Times New Roman" w:hAnsi="Times New Roman" w:cs="Times New Roman"/>
          <w:color w:val="auto"/>
          <w:sz w:val="24"/>
          <w:szCs w:val="24"/>
        </w:rPr>
        <w:t>118.25RSD</w:t>
      </w:r>
    </w:p>
    <w:p w:rsidR="001C065F" w:rsidRDefault="001C065F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C065F" w:rsidRPr="008662B2" w:rsidRDefault="001C065F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D280A" w:rsidRPr="008662B2" w:rsidRDefault="00DD280A" w:rsidP="008662B2">
      <w:pPr>
        <w:pStyle w:val="Name"/>
        <w:rPr>
          <w:sz w:val="28"/>
          <w:szCs w:val="28"/>
        </w:rPr>
      </w:pPr>
      <w:r w:rsidRPr="008662B2">
        <w:rPr>
          <w:sz w:val="28"/>
          <w:szCs w:val="28"/>
        </w:rPr>
        <w:lastRenderedPageBreak/>
        <w:t>About Novi Sad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FFFFF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Novi Sad is the capital of The Autonomous Province of </w:t>
      </w:r>
      <w:proofErr w:type="spellStart"/>
      <w:r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Vojvodina</w:t>
      </w:r>
      <w:proofErr w:type="spellEnd"/>
      <w:r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and the second largest city in Serbia. It is the industrial, cultural, scientific, educational, and administrative </w:t>
      </w:r>
      <w:proofErr w:type="spellStart"/>
      <w:r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centre</w:t>
      </w:r>
      <w:proofErr w:type="spellEnd"/>
      <w:r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of </w:t>
      </w:r>
      <w:proofErr w:type="spellStart"/>
      <w:r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Vojvodina</w:t>
      </w:r>
      <w:proofErr w:type="spellEnd"/>
      <w:r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. 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DD280A" w:rsidRPr="00DD280A" w:rsidRDefault="008662B2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DD280A">
        <w:rPr>
          <w:rFonts w:ascii="Times New Roman" w:hAnsi="Times New Roman" w:cs="Times New Roman"/>
          <w:i/>
          <w:noProof/>
          <w:szCs w:val="24"/>
          <w:bdr w:val="none" w:sz="0" w:space="0" w:color="auto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109BE929" wp14:editId="484C8563">
            <wp:simplePos x="0" y="0"/>
            <wp:positionH relativeFrom="margin">
              <wp:posOffset>-133350</wp:posOffset>
            </wp:positionH>
            <wp:positionV relativeFrom="margin">
              <wp:posOffset>2130425</wp:posOffset>
            </wp:positionV>
            <wp:extent cx="3028950" cy="2020570"/>
            <wp:effectExtent l="19050" t="0" r="0" b="0"/>
            <wp:wrapSquare wrapText="bothSides"/>
            <wp:docPr id="15" name="Picture 4" descr="C:\Users\milena\Desktop\novi_sad_by_onecrazydiam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ena\Desktop\novi_sad_by_onecrazydiamon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80A"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Novi Sad has a population of about 300,000 inhabitants and highly developed economic and cultural activities. The first Grammar School was founded in 1810. The first professional theatre – The Serbian National Theatre was founded 1861, and the oldest cultural distribution among the Serbs – the </w:t>
      </w:r>
      <w:proofErr w:type="spellStart"/>
      <w:r w:rsidR="00DD280A"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Matica</w:t>
      </w:r>
      <w:proofErr w:type="spellEnd"/>
      <w:r w:rsidR="00DD280A"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proofErr w:type="spellStart"/>
      <w:r w:rsidR="00DD280A"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Srpska</w:t>
      </w:r>
      <w:proofErr w:type="spellEnd"/>
      <w:r w:rsidR="00DD280A"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moved from Budapest to Novi Sad in 1864. What is now known as The Serbian Academy of Arts and Sciences – Novi Sad branch was the Academy of Arts and Sciences of </w:t>
      </w:r>
      <w:proofErr w:type="spellStart"/>
      <w:r w:rsidR="00DD280A"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Vojvodina</w:t>
      </w:r>
      <w:proofErr w:type="spellEnd"/>
      <w:r w:rsidR="00DD280A"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founded in 1979.  </w:t>
      </w:r>
    </w:p>
    <w:p w:rsidR="00DD280A" w:rsidRPr="00DD280A" w:rsidRDefault="008662B2" w:rsidP="00DD280A">
      <w:pPr>
        <w:pStyle w:val="Body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DD280A">
        <w:rPr>
          <w:rFonts w:ascii="Times New Roman" w:hAnsi="Times New Roman" w:cs="Times New Roman"/>
          <w:i/>
          <w:noProof/>
          <w:szCs w:val="24"/>
          <w:bdr w:val="none" w:sz="0" w:space="0" w:color="auto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3AA60959" wp14:editId="0EC161C5">
            <wp:simplePos x="0" y="0"/>
            <wp:positionH relativeFrom="margin">
              <wp:posOffset>2974157</wp:posOffset>
            </wp:positionH>
            <wp:positionV relativeFrom="margin">
              <wp:posOffset>2130425</wp:posOffset>
            </wp:positionV>
            <wp:extent cx="3164205" cy="2020570"/>
            <wp:effectExtent l="19050" t="0" r="0" b="0"/>
            <wp:wrapSquare wrapText="bothSides"/>
            <wp:docPr id="14" name="Picture 5" descr="C:\Users\milen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en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szCs w:val="24"/>
        </w:rPr>
      </w:pPr>
      <w:r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Novi Sad offers a wide range of interesting sights and is famous for its </w:t>
      </w:r>
      <w:proofErr w:type="spellStart"/>
      <w:r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Petrovaradin</w:t>
      </w:r>
      <w:proofErr w:type="spellEnd"/>
      <w:r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fortress and attractive resorts outside the town on the river Danube, in </w:t>
      </w:r>
      <w:proofErr w:type="spellStart"/>
      <w:r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Fruška</w:t>
      </w:r>
      <w:proofErr w:type="spellEnd"/>
      <w:r w:rsidRPr="00DD280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Gora, the hills near Novi Sad, as well as for its fishing and hunting.</w:t>
      </w:r>
      <w:r w:rsidRPr="00DD280A">
        <w:rPr>
          <w:rFonts w:ascii="Times New Roman" w:hAnsi="Times New Roman" w:cs="Times New Roman"/>
          <w:szCs w:val="24"/>
        </w:rPr>
        <w:t xml:space="preserve"> </w:t>
      </w:r>
      <w:r w:rsidRPr="00DD280A">
        <w:rPr>
          <w:rFonts w:ascii="Times New Roman" w:hAnsi="Times New Roman" w:cs="Times New Roman"/>
          <w:sz w:val="24"/>
          <w:szCs w:val="24"/>
        </w:rPr>
        <w:t>For further information, please see http://novisad.travel/en</w:t>
      </w:r>
      <w:r w:rsidRPr="00DD280A">
        <w:rPr>
          <w:rFonts w:ascii="Times New Roman" w:hAnsi="Times New Roman" w:cs="Times New Roman"/>
          <w:szCs w:val="24"/>
        </w:rPr>
        <w:t xml:space="preserve">/ </w:t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szCs w:val="24"/>
        </w:rPr>
      </w:pPr>
    </w:p>
    <w:p w:rsidR="00DD280A" w:rsidRPr="00DD280A" w:rsidRDefault="008662B2" w:rsidP="00DD280A">
      <w:pPr>
        <w:pStyle w:val="Body"/>
        <w:jc w:val="both"/>
        <w:rPr>
          <w:rFonts w:ascii="Times New Roman" w:hAnsi="Times New Roman" w:cs="Times New Roman"/>
          <w:i/>
          <w:szCs w:val="24"/>
        </w:rPr>
      </w:pPr>
      <w:r w:rsidRPr="00DD280A">
        <w:rPr>
          <w:rFonts w:ascii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08DC0F2" wp14:editId="292FC720">
            <wp:simplePos x="0" y="0"/>
            <wp:positionH relativeFrom="margin">
              <wp:posOffset>1430851</wp:posOffset>
            </wp:positionH>
            <wp:positionV relativeFrom="margin">
              <wp:posOffset>5176520</wp:posOffset>
            </wp:positionV>
            <wp:extent cx="3550920" cy="1839595"/>
            <wp:effectExtent l="19050" t="0" r="0" b="0"/>
            <wp:wrapSquare wrapText="bothSides"/>
            <wp:docPr id="11" name="Picture 6" descr="C:\Users\milena\Desktop\tumblr_m5m23nMcHq1qb0bzx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ena\Desktop\tumblr_m5m23nMcHq1qb0bzxo1_12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szCs w:val="24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FFFFF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</w:pPr>
    </w:p>
    <w:p w:rsidR="00DD280A" w:rsidRPr="00DD280A" w:rsidRDefault="00DD280A" w:rsidP="00DD280A">
      <w:pPr>
        <w:pStyle w:val="Body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</w:pPr>
    </w:p>
    <w:p w:rsidR="001C66AD" w:rsidRPr="008662B2" w:rsidRDefault="00DD280A" w:rsidP="008662B2">
      <w:pPr>
        <w:pStyle w:val="Body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</w:pPr>
      <w:r w:rsidRPr="00DD280A"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  <w:t>We are looking forward</w:t>
      </w:r>
      <w:r w:rsidR="008662B2"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  <w:t xml:space="preserve"> to seeing you soon in Novi Sad!</w:t>
      </w:r>
    </w:p>
    <w:sectPr w:rsidR="001C66AD" w:rsidRPr="008662B2" w:rsidSect="00DD280A">
      <w:headerReference w:type="default" r:id="rId21"/>
      <w:headerReference w:type="first" r:id="rId22"/>
      <w:pgSz w:w="12240" w:h="15840" w:code="1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F2D" w:rsidRDefault="003D0F2D" w:rsidP="001C66AD">
      <w:r>
        <w:separator/>
      </w:r>
    </w:p>
  </w:endnote>
  <w:endnote w:type="continuationSeparator" w:id="0">
    <w:p w:rsidR="003D0F2D" w:rsidRDefault="003D0F2D" w:rsidP="001C6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B467BB3-929C-4C40-8E64-30760CA23333}"/>
    <w:embedBold r:id="rId2" w:fontKey="{964CF2EC-A3E5-4CC9-930F-1BA2881287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C4ADA8D-7322-4FF7-83F7-B732DFA33BF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07B92224-F809-48E2-8BBF-06BB9073CF5A}"/>
    <w:embedBold r:id="rId5" w:fontKey="{ADF91B7E-3DB4-40C5-8D1C-B34D825FEB9E}"/>
    <w:embedItalic r:id="rId6" w:fontKey="{172BB32B-89AA-41EF-888F-9B069415BA8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F983451-29D6-4E2F-B330-8778EBD0B78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F2D" w:rsidRDefault="003D0F2D" w:rsidP="001C66AD">
      <w:r>
        <w:separator/>
      </w:r>
    </w:p>
  </w:footnote>
  <w:footnote w:type="continuationSeparator" w:id="0">
    <w:p w:rsidR="003D0F2D" w:rsidRDefault="003D0F2D" w:rsidP="001C6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944" w:rsidRDefault="00691944">
    <w:pPr>
      <w:pStyle w:val="Header"/>
    </w:pPr>
    <w:r>
      <w:rPr>
        <w:lang w:val="en-GB" w:eastAsia="en-GB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779825B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oup 2086" descr="Background design ima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oup 1024">
                        <a:extLst/>
                      </wpg:cNvPr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>
                        <a:extLst/>
                      </wpg:cNvPr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Group 2086" o:spid="_x0000_s1026" alt="Background design images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">
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944" w:rsidRDefault="00691944">
    <w:pPr>
      <w:pStyle w:val="Header"/>
    </w:pPr>
    <w:r>
      <w:rPr>
        <w:lang w:val="en-GB" w:eastAsia="en-GB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2C2785AB" wp14:editId="2AECDD0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3324" cy="10065327"/>
              <wp:effectExtent l="0" t="0" r="17780" b="0"/>
              <wp:wrapNone/>
              <wp:docPr id="1918" name="Group 1918" descr="Background design ima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1919" name="Group 1024">
                        <a:extLst/>
                      </wpg:cNvPr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1920" name="Rectangle 192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1" name="Rectangle 192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2" name="Rectangle 192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1923" name="Rectangle 1923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24" name="Rectangle 1924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25" name="Rectangle 1925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1926" name="Group 3">
                        <a:extLst/>
                      </wpg:cNvPr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1927" name="Freeform 21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8" name="Freeform 21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9" name="Freeform 21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0" name="Freeform 21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1" name="Freeform 21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2" name="Freeform 21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3" name="Freeform 21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4" name="Freeform 17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5" name="Freeform 17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6" name="Freeform 175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7" name="Freeform 178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8" name="Freeform 17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9" name="Freeform 180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0" name="Freeform 18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1" name="Freeform 18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2" name="Freeform 18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3" name="Freeform 18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4" name="Freeform 18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5" name="Freeform 18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6" name="Freeform 18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7" name="Freeform 19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8" name="Freeform 192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9" name="Freeform 19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0" name="Freeform 19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1" name="Freeform 19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2" name="Freeform 19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3" name="Freeform 19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4" name="Freeform 20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5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6" name="Freeform 17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7" name="Freeform 17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8" name="Freeform 17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9" name="Freeform 17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0" name="Freeform 18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1" name="Freeform 18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2" name="Freeform 18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3" name="Freeform 18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4" name="Freeform 18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5" name="Freeform 18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6" name="Freeform 18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7" name="Freeform 18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8" name="Freeform 18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9" name="Freeform 19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0" name="Freeform 19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1" name="Freeform 19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2" name="Freeform 19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3" name="Freeform 196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4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5" name="Freeform 198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6" name="Freeform 20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7" name="Freeform 17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8" name="Freeform 173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9" name="Freeform 177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0" name="Freeform 179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1" name="Freeform 18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2" name="Freeform 18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3" name="Freeform 183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4" name="Freeform 18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5" name="Freeform 18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6" name="Freeform 18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7" name="Freeform 187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8" name="Freeform 18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9" name="Freeform 19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0" name="Freeform 19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1" name="Freeform 192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2" name="Freeform 193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3" name="Freeform 19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4" name="Freeform 197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5" name="Freeform 19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6" name="Freeform 19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7" name="Freeform 20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8" name="Freeform 20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9" name="Freeform 17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0" name="Freeform 173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1" name="Freeform 17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2" name="Freeform 17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3" name="Freeform 178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" name="Freeform 17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5" name="Freeform 18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6" name="Freeform 18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7" name="Freeform 182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8" name="Freeform 183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9" name="Freeform 18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0" name="Freeform 18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1" name="Freeform 188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2" name="Freeform 18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3" name="Freeform 19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4" name="Freeform 19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" name="Freeform 19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6" name="Freeform 194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7" name="Freeform 19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8" name="Freeform 19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9" name="Freeform 19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0" name="Freeform 198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1" name="Freeform 19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2" name="Freeform 20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3" name="Freeform 20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4" name="Freeform 17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5" name="Freeform 17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6" name="Freeform 17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7" name="Freeform 177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8" name="Freeform 17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9" name="Freeform 18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0" name="Freeform 18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1" name="Freeform 18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2" name="Freeform 183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3" name="Freeform 18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4" name="Freeform 186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5" name="Freeform 18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6" name="Freeform 190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7" name="Freeform 19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8" name="Freeform 19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9" name="Freeform 19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0" name="Freeform 19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1" name="Freeform 19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2" name="Freeform 19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3" name="Freeform 19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4" name="Freeform 19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5" name="Freeform 20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6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7" name="Freeform 17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8" name="Freeform 17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9" name="Freeform 17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0" name="Freeform 17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1" name="Freeform 17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2" name="Freeform 17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3" name="Freeform 178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4" name="Freeform 17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5" name="Freeform 17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6" name="Freeform 18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7" name="Freeform 18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8" name="Freeform 18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9" name="Freeform 18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0" name="Freeform 184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1" name="Freeform 18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2" name="Freeform 186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3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4" name="Freeform 188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5" name="Freeform 19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6" name="Freeform 19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7" name="Freeform 19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8" name="Freeform 19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9" name="Freeform 19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0" name="Freeform 19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1" name="Freeform 20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2" name="Freeform 201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3" name="Freeform 17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4" name="Freeform 17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5" name="Freeform 17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6" name="Freeform 179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7" name="Freeform 18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8" name="Freeform 18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9" name="Freeform 19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0" name="Freeform 19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1" name="Freeform 19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2" name="Freeform 17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3" name="Freeform 17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4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5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101000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2C2785AB" id="Group 1918" o:spid="_x0000_s1194" alt="Background design images" style="position:absolute;margin-left:0;margin-top:0;width:612.05pt;height:792.55pt;z-index:251676672;mso-width-percent:1010;mso-height-percent:1010;mso-position-horizontal-relative:page;mso-position-vertical-relative:page;mso-width-percent:1010;mso-height-percent:1010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">
              <v:group id="Group 1024" o:spid="_x0000_s1195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<v:rect id="Rectangle 1920" o:spid="_x0000_s1196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" fillcolor="#e6e6e6 [3208]" stroked="f"/>
                <v:rect id="Rectangle 1921" o:spid="_x0000_s1197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" fillcolor="#f9ad87 [3207]" stroked="f"/>
                <v:rect id="Rectangle 1922" o:spid="_x0000_s1198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" fillcolor="#4cbabf [3205]" stroked="f"/>
              </v:group>
              <v:rect id="Rectangle 1923" o:spid="_x0000_s1199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" fillcolor="#e6e6e6 [3208]" stroked="f"/>
              <v:rect id="Rectangle 1924" o:spid="_x0000_s1200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" fillcolor="#f9ad87 [3207]" stroked="f"/>
              <v:rect id="Rectangle 1925" o:spid="_x0000_s1201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" fillcolor="#4cbabf [3205]" stroked="f">
                <v:textbox>
                  <w:txbxContent>
                    <w:p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202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<v:shape id="Freeform 2112" o:spid="_x0000_s1203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204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205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206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207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208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209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210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211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212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213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214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215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216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217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218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219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220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221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222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223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224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225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226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227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228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229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230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231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232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233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234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235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236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237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238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239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240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241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242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243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244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245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246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247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248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249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250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251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252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253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254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255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256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257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258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259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260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261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262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263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264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265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266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267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268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269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270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271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272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273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274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275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276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277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278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279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280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281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282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283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284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285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286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u4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KL++Ob+ATk6h8AAP//AwBQSwECLQAUAAYACAAAACEA2+H2y+4AAACFAQAAEwAAAAAAAAAAAAAA&#10;AAAAAAAAW0NvbnRlbnRfVHlwZXNdLnhtbFBLAQItABQABgAIAAAAIQBa9CxbvwAAABUBAAALAAAA&#10;AAAAAAAAAAAAAB8BAABfcmVscy8ucmVsc1BLAQItABQABgAIAAAAIQCjFou4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287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4j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JU/h9E5+AXDwAAAD//wMAUEsBAi0AFAAGAAgAAAAhANvh9svuAAAAhQEAABMAAAAAAAAA&#10;AAAAAAAAAAAAAFtDb250ZW50X1R5cGVzXS54bWxQSwECLQAUAAYACAAAACEAWvQsW78AAAAVAQAA&#10;CwAAAAAAAAAAAAAAAAAfAQAAX3JlbHMvLnJlbHNQSwECLQAUAAYACAAAACEAzFouI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288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IO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Emawf1NfAJy+Q8AAP//AwBQSwECLQAUAAYACAAAACEA2+H2y+4AAACFAQAAEwAAAAAAAAAA&#10;AAAAAAAAAAAAW0NvbnRlbnRfVHlwZXNdLnhtbFBLAQItABQABgAIAAAAIQBa9CxbvwAAABUBAAAL&#10;AAAAAAAAAAAAAAAAAB8BAABfcmVscy8ucmVsc1BLAQItABQABgAIAAAAIQBEPGIO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289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X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Wkym8Pvm/gE5PoOAAD//wMAUEsBAi0AFAAGAAgAAAAhANvh9svuAAAAhQEAABMAAAAAAAAA&#10;AAAAAAAAAAAAAFtDb250ZW50X1R5cGVzXS54bWxQSwECLQAUAAYACAAAACEAWvQsW78AAAAVAQAA&#10;CwAAAAAAAAAAAAAAAAAfAQAAX3JlbHMvLnJlbHNQSwECLQAUAAYACAAAACEAU8QVz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290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Y2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Wkym8Pvm/gE5PoOAAD//wMAUEsBAi0AFAAGAAgAAAAhANvh9svuAAAAhQEAABMAAAAAAAAA&#10;AAAAAAAAAAAAAFtDb250ZW50X1R5cGVzXS54bWxQSwECLQAUAAYACAAAACEAWvQsW78AAAAVAQAA&#10;CwAAAAAAAAAAAAAAAAAfAQAAX3JlbHMvLnJlbHNQSwECLQAUAAYACAAAACEA3C2Nu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291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292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7Z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JP5Av7fxCcg138AAAD//wMAUEsBAi0AFAAGAAgAAAAhANvh9svuAAAAhQEAABMAAAAAAAAA&#10;AAAAAAAAAAAAAFtDb250ZW50X1R5cGVzXS54bWxQSwECLQAUAAYACAAAACEAWvQsW78AAAAVAQAA&#10;CwAAAAAAAAAAAAAAAAAfAQAAX3JlbHMvLnJlbHNQSwECLQAUAAYACAAAACEAQ7O2V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293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8GW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knQCzzfxCcjFAwAA//8DAFBLAQItABQABgAIAAAAIQDb4fbL7gAAAIUBAAATAAAAAAAAAAAA&#10;AAAAAAAAAABbQ29udGVudF9UeXBlc10ueG1sUEsBAi0AFAAGAAgAAAAhAFr0LFu/AAAAFQEAAAsA&#10;AAAAAAAAAAAAAAAAHwEAAF9yZWxzLy5yZWxzUEsBAi0AFAAGAAgAAAAhAFRLwZb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294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Ie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KLc+Ob+ATk6h8AAP//AwBQSwECLQAUAAYACAAAACEA2+H2y+4AAACFAQAAEwAAAAAAAAAAAAAA&#10;AAAAAAAAW0NvbnRlbnRfVHlwZXNdLnhtbFBLAQItABQABgAIAAAAIQBa9CxbvwAAABUBAAALAAAA&#10;AAAAAAAAAAAAAB8BAABfcmVscy8ucmVsc1BLAQItABQABgAIAAAAIQBdYIe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295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296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297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jbE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EmWwv1NfAJy+Q8AAP//AwBQSwECLQAUAAYACAAAACEA2+H2y+4AAACFAQAAEwAAAAAAAAAA&#10;AAAAAAAAAAAAW0NvbnRlbnRfVHlwZXNdLnhtbFBLAQItABQABgAIAAAAIQBa9CxbvwAAABUBAAAL&#10;AAAAAAAAAAAAAAAAAB8BAABfcmVscy8ucmVsc1BLAQItABQABgAIAAAAIQB6gjbE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298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299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300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301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302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303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L5/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dJveL+JT0AuXwAAAP//AwBQSwECLQAUAAYACAAAACEA2+H2y+4AAACFAQAAEwAAAAAAAAAA&#10;AAAAAAAAAAAAW0NvbnRlbnRfVHlwZXNdLnhtbFBLAQItABQABgAIAAAAIQBa9CxbvwAAABUBAAAL&#10;AAAAAAAAAAAAAAAAAB8BAABfcmVscy8ucmVsc1BLAQItABQABgAIAAAAIQC08L5/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304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305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306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307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308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309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310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311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312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313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314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315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316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317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Yw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5SeL+JT0AuXwAAAP//AwBQSwECLQAUAAYACAAAACEA2+H2y+4AAACFAQAAEwAAAAAAAAAA&#10;AAAAAAAAAAAAW0NvbnRlbnRfVHlwZXNdLnhtbFBLAQItABQABgAIAAAAIQBa9CxbvwAAABUBAAAL&#10;AAAAAAAAAAAAAAAAAB8BAABfcmVscy8ucmVsc1BLAQItABQABgAIAAAAIQCJimYw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318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PhH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5SeL+JT0AuXwAAAP//AwBQSwECLQAUAAYACAAAACEA2+H2y+4AAACFAQAAEwAAAAAAAAAA&#10;AAAAAAAAAAAAW0NvbnRlbnRfVHlwZXNdLnhtbFBLAQItABQABgAIAAAAIQBa9CxbvwAAABUBAAAL&#10;AAAAAAAAAAAAAAAAAB8BAABfcmVscy8ucmVsc1BLAQItABQABgAIAAAAIQB5WPh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319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320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321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322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323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324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6ij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JN5nBvfxCcg178AAAD//wMAUEsBAi0AFAAGAAgAAAAhANvh9svuAAAAhQEAABMAAAAAAAAAAAAA&#10;AAAAAAAAAFtDb250ZW50X1R5cGVzXS54bWxQSwECLQAUAAYACAAAACEAWvQsW78AAAAVAQAACwAA&#10;AAAAAAAAAAAAAAAfAQAAX3JlbHMvLnJlbHNQSwECLQAUAAYACAAAACEATtOoo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325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326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327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328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329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330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331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332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333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334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335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336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337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F1e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JPFHP7fxCcg138AAAD//wMAUEsBAi0AFAAGAAgAAAAhANvh9svuAAAAhQEAABMAAAAAAAAA&#10;AAAAAAAAAAAAAFtDb250ZW50X1R5cGVzXS54bWxQSwECLQAUAAYACAAAACEAWvQsW78AAAAVAQAA&#10;CwAAAAAAAAAAAAAAAAAfAQAAX3JlbHMvLnJlbHNQSwECLQAUAAYACAAAACEAlFxdX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338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hFz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k1EKrzfxCcj5EwAA//8DAFBLAQItABQABgAIAAAAIQDb4fbL7gAAAIUBAAATAAAAAAAAAAAA&#10;AAAAAAAAAABbQ29udGVudF9UeXBlc10ueG1sUEsBAi0AFAAGAAgAAAAhAFr0LFu/AAAAFQEAAAsA&#10;AAAAAAAAAAAAAAAAHwEAAF9yZWxzLy5yZWxzUEsBAi0AFAAGAAgAAAAhABw6EXP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339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may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CaLZ3i8iU9Abn4BAAD//wMAUEsBAi0AFAAGAAgAAAAhANvh9svuAAAAhQEAABMAAAAAAAAA&#10;AAAAAAAAAAAAAFtDb250ZW50X1R5cGVzXS54bWxQSwECLQAUAAYACAAAACEAWvQsW78AAAAVAQAA&#10;CwAAAAAAAAAAAAAAAAAfAQAAX3JlbHMvLnJlbHNQSwECLQAUAAYACAAAACEAC8Jms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340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341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342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343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344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345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346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347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uD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kMYPfN/EJyPUdAAD//wMAUEsBAi0AFAAGAAgAAAAhANvh9svuAAAAhQEAABMAAAAAAAAA&#10;AAAAAAAAAAAAAFtDb250ZW50X1R5cGVzXS54bWxQSwECLQAUAAYACAAAACEAWvQsW78AAAAVAQAA&#10;CwAAAAAAAAAAAAAAAAAfAQAAX3JlbHMvLnJlbHNQSwECLQAUAAYACAAAACEAEYXLg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348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349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350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351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352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353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354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355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KCL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dw9+b+ATk6hcAAP//AwBQSwECLQAUAAYACAAAACEA2+H2y+4AAACFAQAAEwAAAAAAAAAA&#10;AAAAAAAAAAAAW0NvbnRlbnRfVHlwZXNdLnhtbFBLAQItABQABgAIAAAAIQBa9CxbvwAAABUBAAAL&#10;AAAAAAAAAAAAAAAAAB8BAABfcmVscy8ucmVsc1BLAQItABQABgAIAAAAIQC5kKC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356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357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358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359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360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361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E53D3C"/>
    <w:multiLevelType w:val="hybridMultilevel"/>
    <w:tmpl w:val="ED465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26F60A4"/>
    <w:multiLevelType w:val="hybridMultilevel"/>
    <w:tmpl w:val="51BAD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4"/>
  </w:num>
  <w:num w:numId="19">
    <w:abstractNumId w:val="20"/>
  </w:num>
  <w:num w:numId="20">
    <w:abstractNumId w:val="15"/>
  </w:num>
  <w:num w:numId="21">
    <w:abstractNumId w:val="23"/>
  </w:num>
  <w:num w:numId="22">
    <w:abstractNumId w:val="5"/>
  </w:num>
  <w:num w:numId="23">
    <w:abstractNumId w:val="0"/>
  </w:num>
  <w:num w:numId="24">
    <w:abstractNumId w:val="16"/>
  </w:num>
  <w:num w:numId="25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80A"/>
    <w:rsid w:val="00020F8E"/>
    <w:rsid w:val="00052382"/>
    <w:rsid w:val="0006568A"/>
    <w:rsid w:val="00071B1F"/>
    <w:rsid w:val="00076F0F"/>
    <w:rsid w:val="00084253"/>
    <w:rsid w:val="000D1F49"/>
    <w:rsid w:val="000E0945"/>
    <w:rsid w:val="001163CE"/>
    <w:rsid w:val="001632C0"/>
    <w:rsid w:val="001727CA"/>
    <w:rsid w:val="001B0B3A"/>
    <w:rsid w:val="001C065F"/>
    <w:rsid w:val="001C171C"/>
    <w:rsid w:val="001C66AD"/>
    <w:rsid w:val="001E7FCD"/>
    <w:rsid w:val="002C56E6"/>
    <w:rsid w:val="00361E11"/>
    <w:rsid w:val="00372E94"/>
    <w:rsid w:val="003D0F2D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22682"/>
    <w:rsid w:val="0063739C"/>
    <w:rsid w:val="00666182"/>
    <w:rsid w:val="00676809"/>
    <w:rsid w:val="00691944"/>
    <w:rsid w:val="006B248A"/>
    <w:rsid w:val="00703BBA"/>
    <w:rsid w:val="007466B2"/>
    <w:rsid w:val="00766186"/>
    <w:rsid w:val="00767C2B"/>
    <w:rsid w:val="00770F25"/>
    <w:rsid w:val="007B0A85"/>
    <w:rsid w:val="007B2E52"/>
    <w:rsid w:val="007C6A52"/>
    <w:rsid w:val="00803324"/>
    <w:rsid w:val="008119CC"/>
    <w:rsid w:val="0082043E"/>
    <w:rsid w:val="008662B2"/>
    <w:rsid w:val="00897331"/>
    <w:rsid w:val="008E203A"/>
    <w:rsid w:val="0091229C"/>
    <w:rsid w:val="00940E73"/>
    <w:rsid w:val="00950D39"/>
    <w:rsid w:val="0098597D"/>
    <w:rsid w:val="00991FA9"/>
    <w:rsid w:val="009F619A"/>
    <w:rsid w:val="009F6DDE"/>
    <w:rsid w:val="00A02BFB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6878"/>
    <w:rsid w:val="00C57434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DD280A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4C002DC-1316-4102-BFF3-91465051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D28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</w:pPr>
    <w:rPr>
      <w:color w:val="7F7F7F" w:themeColor="text1" w:themeTint="80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eastAsiaTheme="minorEastAsia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customStyle="1" w:styleId="Body">
    <w:name w:val="Body"/>
    <w:rsid w:val="00DD28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280A"/>
    <w:pPr>
      <w:pBdr>
        <w:bottom w:val="single" w:sz="4" w:space="4" w:color="125F5B" w:themeColor="accent1"/>
      </w:pBdr>
      <w:spacing w:before="200" w:after="280"/>
      <w:ind w:left="936" w:right="936"/>
    </w:pPr>
    <w:rPr>
      <w:b/>
      <w:bCs/>
      <w:i/>
      <w:iCs/>
      <w:color w:val="125F5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280A"/>
    <w:rPr>
      <w:rFonts w:ascii="Times New Roman" w:eastAsia="Arial Unicode MS" w:hAnsi="Times New Roman" w:cs="Times New Roman"/>
      <w:b/>
      <w:bCs/>
      <w:i/>
      <w:iCs/>
      <w:color w:val="125F5B" w:themeColor="accent1"/>
      <w:sz w:val="24"/>
      <w:szCs w:val="24"/>
      <w:bdr w:val="nil"/>
    </w:rPr>
  </w:style>
  <w:style w:type="table" w:styleId="LightShading-Accent4">
    <w:name w:val="Light Shading Accent 4"/>
    <w:basedOn w:val="TableNormal"/>
    <w:uiPriority w:val="60"/>
    <w:rsid w:val="00DD280A"/>
    <w:pPr>
      <w:spacing w:after="0" w:line="240" w:lineRule="auto"/>
    </w:pPr>
    <w:rPr>
      <w:color w:val="F46E2A" w:themeColor="accent4" w:themeShade="BF"/>
      <w:sz w:val="22"/>
      <w:szCs w:val="22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7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voyagerns.co.rs/index.html/" TargetMode="Externa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://www.kiki021.com/index.php/" TargetMode="External"/><Relationship Id="rId17" Type="http://schemas.openxmlformats.org/officeDocument/2006/relationships/hyperlink" Target="http://hotelmediteraneo.r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otelvelikinovisad.com/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utoturist-ns.com/en/airport-transfer/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hotelputnik.rs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hotel-centar.rs/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ena\AppData\Roaming\Microsoft\Templates\Minimalist%20tech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45A703-DA88-4F57-A531-977D6A2480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957F18-FD2E-4ACA-9166-0942CD7301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9D7AA33-589B-478D-8C38-02B01DC2D2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</Template>
  <TotalTime>1</TotalTime>
  <Pages>3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</dc:creator>
  <cp:keywords/>
  <dc:description/>
  <cp:lastModifiedBy>mirko</cp:lastModifiedBy>
  <cp:revision>2</cp:revision>
  <cp:lastPrinted>2018-05-17T12:25:00Z</cp:lastPrinted>
  <dcterms:created xsi:type="dcterms:W3CDTF">2018-10-15T13:03:00Z</dcterms:created>
  <dcterms:modified xsi:type="dcterms:W3CDTF">2018-10-15T13:03:00Z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